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24" w:type="pct"/>
        <w:tblLayout w:type="fixed"/>
        <w:tblLook w:val="04A0" w:firstRow="1" w:lastRow="0" w:firstColumn="1" w:lastColumn="0" w:noHBand="0" w:noVBand="1"/>
      </w:tblPr>
      <w:tblGrid>
        <w:gridCol w:w="442"/>
        <w:gridCol w:w="531"/>
        <w:gridCol w:w="2748"/>
        <w:gridCol w:w="2571"/>
        <w:gridCol w:w="1070"/>
        <w:gridCol w:w="3983"/>
      </w:tblGrid>
      <w:tr w:rsidR="0027610D" w14:paraId="15FB3B2C" w14:textId="77777777" w:rsidTr="0036209F">
        <w:trPr>
          <w:trHeight w:val="3650"/>
        </w:trPr>
        <w:tc>
          <w:tcPr>
            <w:tcW w:w="442" w:type="dxa"/>
          </w:tcPr>
          <w:p w14:paraId="2FFB776D" w14:textId="6D72C269" w:rsidR="005E660C" w:rsidRDefault="005E660C" w:rsidP="00D67A8D"/>
        </w:tc>
        <w:tc>
          <w:tcPr>
            <w:tcW w:w="531" w:type="dxa"/>
            <w:vAlign w:val="center"/>
          </w:tcPr>
          <w:p w14:paraId="5D215A67" w14:textId="51C82658" w:rsidR="005E660C" w:rsidRDefault="005E660C" w:rsidP="007A7960">
            <w:pPr>
              <w:jc w:val="center"/>
            </w:pPr>
          </w:p>
        </w:tc>
        <w:tc>
          <w:tcPr>
            <w:tcW w:w="5319" w:type="dxa"/>
            <w:gridSpan w:val="2"/>
          </w:tcPr>
          <w:p w14:paraId="6395F809" w14:textId="0673E23A" w:rsidR="005E660C" w:rsidRDefault="000E3BA8" w:rsidP="00D67A8D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6D41804" wp14:editId="3975A679">
                  <wp:simplePos x="0" y="0"/>
                  <wp:positionH relativeFrom="column">
                    <wp:posOffset>-68517</wp:posOffset>
                  </wp:positionH>
                  <wp:positionV relativeFrom="paragraph">
                    <wp:posOffset>58056</wp:posOffset>
                  </wp:positionV>
                  <wp:extent cx="1937385" cy="922655"/>
                  <wp:effectExtent l="0" t="0" r="5715" b="0"/>
                  <wp:wrapTight wrapText="bothSides">
                    <wp:wrapPolygon edited="0">
                      <wp:start x="3823" y="1338"/>
                      <wp:lineTo x="1487" y="6244"/>
                      <wp:lineTo x="1062" y="7582"/>
                      <wp:lineTo x="1062" y="13825"/>
                      <wp:lineTo x="4673" y="16501"/>
                      <wp:lineTo x="10407" y="16501"/>
                      <wp:lineTo x="10619" y="20961"/>
                      <wp:lineTo x="18903" y="20961"/>
                      <wp:lineTo x="20602" y="20069"/>
                      <wp:lineTo x="21239" y="18731"/>
                      <wp:lineTo x="21451" y="12933"/>
                      <wp:lineTo x="21239" y="8474"/>
                      <wp:lineTo x="4885" y="1338"/>
                      <wp:lineTo x="3823" y="1338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9158" r="97802">
                                        <a14:foregroundMark x1="20879" y1="15385" x2="20879" y2="15385"/>
                                        <a14:foregroundMark x1="23810" y1="21538" x2="23810" y2="21538"/>
                                        <a14:foregroundMark x1="9158" y1="46154" x2="9158" y2="46154"/>
                                        <a14:foregroundMark x1="10623" y1="48462" x2="10623" y2="48462"/>
                                        <a14:foregroundMark x1="9158" y1="36154" x2="9158" y2="36154"/>
                                        <a14:foregroundMark x1="21245" y1="46923" x2="21245" y2="46923"/>
                                        <a14:foregroundMark x1="34066" y1="50000" x2="34066" y2="50000"/>
                                        <a14:foregroundMark x1="32601" y1="44615" x2="32601" y2="44615"/>
                                        <a14:foregroundMark x1="43956" y1="57692" x2="43956" y2="57692"/>
                                        <a14:foregroundMark x1="45421" y1="48462" x2="45421" y2="48462"/>
                                        <a14:foregroundMark x1="58242" y1="43846" x2="58242" y2="43846"/>
                                        <a14:foregroundMark x1="58242" y1="48462" x2="58242" y2="48462"/>
                                        <a14:foregroundMark x1="62637" y1="45385" x2="62637" y2="45385"/>
                                        <a14:foregroundMark x1="66300" y1="44615" x2="66300" y2="44615"/>
                                        <a14:foregroundMark x1="76190" y1="45385" x2="76190" y2="45385"/>
                                        <a14:foregroundMark x1="93773" y1="50769" x2="93773" y2="50769"/>
                                        <a14:foregroundMark x1="17949" y1="22308" x2="17949" y2="22308"/>
                                        <a14:foregroundMark x1="16484" y1="26154" x2="16484" y2="26154"/>
                                        <a14:foregroundMark x1="52747" y1="81538" x2="52747" y2="81538"/>
                                        <a14:foregroundMark x1="63736" y1="77692" x2="63736" y2="77692"/>
                                        <a14:foregroundMark x1="73260" y1="77692" x2="73260" y2="77692"/>
                                        <a14:foregroundMark x1="79487" y1="77692" x2="79487" y2="77692"/>
                                        <a14:foregroundMark x1="84249" y1="79231" x2="84249" y2="79231"/>
                                        <a14:foregroundMark x1="89744" y1="78462" x2="89744" y2="78462"/>
                                        <a14:foregroundMark x1="97802" y1="63077" x2="9780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70" w:type="dxa"/>
          </w:tcPr>
          <w:p w14:paraId="0B594A37" w14:textId="77777777" w:rsidR="005E660C" w:rsidRDefault="005E660C" w:rsidP="00D67A8D"/>
        </w:tc>
        <w:tc>
          <w:tcPr>
            <w:tcW w:w="3983" w:type="dxa"/>
          </w:tcPr>
          <w:p w14:paraId="7B80C464" w14:textId="77777777" w:rsidR="005E660C" w:rsidRDefault="005E660C" w:rsidP="00D67A8D"/>
        </w:tc>
      </w:tr>
      <w:tr w:rsidR="00B25FE4" w14:paraId="24B254F1" w14:textId="77777777" w:rsidTr="0036209F">
        <w:trPr>
          <w:trHeight w:val="2183"/>
        </w:trPr>
        <w:tc>
          <w:tcPr>
            <w:tcW w:w="442" w:type="dxa"/>
          </w:tcPr>
          <w:p w14:paraId="6219D0C9" w14:textId="77777777" w:rsidR="00705D18" w:rsidRDefault="00705D18" w:rsidP="00705D18">
            <w:pPr>
              <w:pStyle w:val="Title"/>
            </w:pPr>
          </w:p>
        </w:tc>
        <w:tc>
          <w:tcPr>
            <w:tcW w:w="10903" w:type="dxa"/>
            <w:gridSpan w:val="5"/>
          </w:tcPr>
          <w:p w14:paraId="136BAC01" w14:textId="0D0CA7CD" w:rsidR="00705D18" w:rsidRPr="00296180" w:rsidRDefault="007763EF" w:rsidP="00370B23">
            <w:pPr>
              <w:pStyle w:val="Title"/>
              <w:jc w:val="center"/>
              <w:rPr>
                <w:sz w:val="52"/>
                <w:szCs w:val="52"/>
              </w:rPr>
            </w:pPr>
            <w:r w:rsidRPr="00296180">
              <w:rPr>
                <w:sz w:val="52"/>
                <w:szCs w:val="52"/>
              </w:rPr>
              <w:t xml:space="preserve">JOIN OUR </w:t>
            </w:r>
            <w:r w:rsidR="001249BB">
              <w:rPr>
                <w:sz w:val="52"/>
                <w:szCs w:val="52"/>
              </w:rPr>
              <w:t xml:space="preserve">GROWING </w:t>
            </w:r>
            <w:r w:rsidRPr="00296180">
              <w:rPr>
                <w:sz w:val="52"/>
                <w:szCs w:val="52"/>
              </w:rPr>
              <w:t xml:space="preserve">INTERN </w:t>
            </w:r>
            <w:r w:rsidR="00296180" w:rsidRPr="00296180">
              <w:rPr>
                <w:sz w:val="52"/>
                <w:szCs w:val="52"/>
              </w:rPr>
              <w:t xml:space="preserve">PRIOR AUTHORIZATION </w:t>
            </w:r>
            <w:r w:rsidRPr="00296180">
              <w:rPr>
                <w:sz w:val="52"/>
                <w:szCs w:val="52"/>
              </w:rPr>
              <w:t>TEAM</w:t>
            </w:r>
            <w:r w:rsidR="005D15EE" w:rsidRPr="00296180">
              <w:rPr>
                <w:sz w:val="52"/>
                <w:szCs w:val="52"/>
              </w:rPr>
              <w:t>!</w:t>
            </w:r>
          </w:p>
        </w:tc>
      </w:tr>
      <w:tr w:rsidR="00AC6A3B" w14:paraId="6ACDEDC5" w14:textId="77777777" w:rsidTr="0036209F">
        <w:trPr>
          <w:trHeight w:val="1309"/>
        </w:trPr>
        <w:tc>
          <w:tcPr>
            <w:tcW w:w="442" w:type="dxa"/>
          </w:tcPr>
          <w:p w14:paraId="68716C54" w14:textId="77777777" w:rsidR="00AC6A3B" w:rsidRDefault="00AC6A3B" w:rsidP="00D67A8D"/>
        </w:tc>
        <w:tc>
          <w:tcPr>
            <w:tcW w:w="531" w:type="dxa"/>
          </w:tcPr>
          <w:p w14:paraId="6255B6FE" w14:textId="77777777" w:rsidR="00AC6A3B" w:rsidRPr="00035E48" w:rsidRDefault="00AC6A3B" w:rsidP="00D67A8D">
            <w:pPr>
              <w:rPr>
                <w:sz w:val="28"/>
                <w:szCs w:val="28"/>
              </w:rPr>
            </w:pPr>
          </w:p>
        </w:tc>
        <w:tc>
          <w:tcPr>
            <w:tcW w:w="5319" w:type="dxa"/>
            <w:gridSpan w:val="2"/>
          </w:tcPr>
          <w:p w14:paraId="7B463E1A" w14:textId="7676AE6E" w:rsidR="0036209F" w:rsidRDefault="0036209F" w:rsidP="00705D18">
            <w:pPr>
              <w:pStyle w:val="Subtitle"/>
              <w:rPr>
                <w:sz w:val="28"/>
                <w:szCs w:val="28"/>
              </w:rPr>
            </w:pPr>
          </w:p>
          <w:p w14:paraId="262F66E3" w14:textId="00CF5E16" w:rsidR="00BC2847" w:rsidRDefault="005D15EE" w:rsidP="00705D18">
            <w:pPr>
              <w:pStyle w:val="Subtitle"/>
              <w:rPr>
                <w:sz w:val="36"/>
                <w:szCs w:val="36"/>
              </w:rPr>
            </w:pPr>
            <w:r w:rsidRPr="00296180">
              <w:rPr>
                <w:sz w:val="36"/>
                <w:szCs w:val="36"/>
              </w:rPr>
              <w:t xml:space="preserve">We are hiring at </w:t>
            </w:r>
            <w:bookmarkStart w:id="0" w:name="OLE_LINK1"/>
            <w:r w:rsidRPr="00296180">
              <w:rPr>
                <w:sz w:val="36"/>
                <w:szCs w:val="36"/>
              </w:rPr>
              <w:t>elevance health</w:t>
            </w:r>
            <w:r w:rsidR="00BC2847">
              <w:rPr>
                <w:sz w:val="36"/>
                <w:szCs w:val="36"/>
              </w:rPr>
              <w:t>!</w:t>
            </w:r>
            <w:r w:rsidRPr="00296180">
              <w:rPr>
                <w:sz w:val="36"/>
                <w:szCs w:val="36"/>
              </w:rPr>
              <w:t xml:space="preserve"> </w:t>
            </w:r>
            <w:bookmarkEnd w:id="0"/>
          </w:p>
          <w:p w14:paraId="0D5A1E5F" w14:textId="038AD9BA" w:rsidR="00AC6A3B" w:rsidRPr="00296180" w:rsidRDefault="005D15EE" w:rsidP="00705D18">
            <w:pPr>
              <w:pStyle w:val="Subtitle"/>
              <w:rPr>
                <w:sz w:val="36"/>
                <w:szCs w:val="36"/>
              </w:rPr>
            </w:pPr>
            <w:r w:rsidRPr="00BC2847">
              <w:rPr>
                <w:sz w:val="20"/>
                <w:szCs w:val="20"/>
              </w:rPr>
              <w:t>(formerly anthem, inc)</w:t>
            </w:r>
          </w:p>
        </w:tc>
        <w:tc>
          <w:tcPr>
            <w:tcW w:w="1070" w:type="dxa"/>
          </w:tcPr>
          <w:p w14:paraId="554BCBCC" w14:textId="77777777" w:rsidR="00AC6A3B" w:rsidRDefault="00AC6A3B" w:rsidP="00D67A8D"/>
        </w:tc>
        <w:tc>
          <w:tcPr>
            <w:tcW w:w="3983" w:type="dxa"/>
            <w:vMerge w:val="restart"/>
          </w:tcPr>
          <w:p w14:paraId="68AD6AD3" w14:textId="77777777" w:rsidR="003D7790" w:rsidRDefault="003D7790" w:rsidP="009A1777">
            <w:pPr>
              <w:pStyle w:val="ListBullet"/>
              <w:numPr>
                <w:ilvl w:val="0"/>
                <w:numId w:val="0"/>
              </w:numPr>
              <w:ind w:left="144"/>
              <w:rPr>
                <w:rFonts w:asciiTheme="majorHAnsi" w:hAnsiTheme="majorHAnsi" w:cstheme="majorHAnsi"/>
                <w:color w:val="C00000"/>
                <w:sz w:val="28"/>
                <w:szCs w:val="28"/>
              </w:rPr>
            </w:pPr>
          </w:p>
          <w:p w14:paraId="59489B6A" w14:textId="1B640F58" w:rsidR="009A1777" w:rsidRDefault="009A1777" w:rsidP="009A1777">
            <w:pPr>
              <w:pStyle w:val="ListBullet"/>
              <w:numPr>
                <w:ilvl w:val="0"/>
                <w:numId w:val="0"/>
              </w:numPr>
              <w:ind w:left="144"/>
            </w:pPr>
            <w:r w:rsidRPr="00296180">
              <w:rPr>
                <w:rFonts w:asciiTheme="majorHAnsi" w:hAnsiTheme="majorHAnsi" w:cstheme="majorHAnsi"/>
                <w:color w:val="C00000"/>
                <w:sz w:val="36"/>
                <w:szCs w:val="36"/>
              </w:rPr>
              <w:t>BENEFITS</w:t>
            </w:r>
            <w:r>
              <w:t>:</w:t>
            </w:r>
          </w:p>
          <w:p w14:paraId="113F4E61" w14:textId="39194AFE" w:rsidR="009A1777" w:rsidRPr="000E3BA8" w:rsidRDefault="009A1777" w:rsidP="009A1777">
            <w:pPr>
              <w:pStyle w:val="ListBullet"/>
              <w:numPr>
                <w:ilvl w:val="0"/>
                <w:numId w:val="0"/>
              </w:numPr>
              <w:ind w:left="144"/>
              <w:rPr>
                <w:sz w:val="4"/>
                <w:szCs w:val="4"/>
              </w:rPr>
            </w:pPr>
          </w:p>
          <w:p w14:paraId="0D7D2C44" w14:textId="6288C4B3" w:rsidR="00AC6A3B" w:rsidRDefault="00CC18C4" w:rsidP="009A1777">
            <w:pPr>
              <w:pStyle w:val="ListBullet"/>
              <w:rPr>
                <w:sz w:val="28"/>
                <w:szCs w:val="28"/>
              </w:rPr>
            </w:pPr>
            <w:r w:rsidRPr="00035E48">
              <w:rPr>
                <w:sz w:val="28"/>
                <w:szCs w:val="28"/>
              </w:rPr>
              <w:t>Work from home</w:t>
            </w:r>
          </w:p>
          <w:p w14:paraId="33EEF104" w14:textId="6CDA71F8" w:rsidR="000D2696" w:rsidRDefault="000D2696" w:rsidP="009A1777">
            <w:pPr>
              <w:pStyle w:val="ListBulle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35E48">
              <w:rPr>
                <w:sz w:val="28"/>
                <w:szCs w:val="28"/>
              </w:rPr>
              <w:t xml:space="preserve">Flexible </w:t>
            </w:r>
            <w:r w:rsidR="004D54E6">
              <w:rPr>
                <w:sz w:val="28"/>
                <w:szCs w:val="28"/>
              </w:rPr>
              <w:t>20</w:t>
            </w:r>
            <w:r w:rsidR="00C7596A">
              <w:rPr>
                <w:sz w:val="28"/>
                <w:szCs w:val="28"/>
              </w:rPr>
              <w:t xml:space="preserve"> </w:t>
            </w:r>
            <w:proofErr w:type="spellStart"/>
            <w:r w:rsidR="00C7596A">
              <w:rPr>
                <w:sz w:val="28"/>
                <w:szCs w:val="28"/>
              </w:rPr>
              <w:t>hr</w:t>
            </w:r>
            <w:proofErr w:type="spellEnd"/>
            <w:r w:rsidR="00C7596A">
              <w:rPr>
                <w:sz w:val="28"/>
                <w:szCs w:val="28"/>
              </w:rPr>
              <w:t>/</w:t>
            </w:r>
            <w:r w:rsidR="004D54E6">
              <w:rPr>
                <w:sz w:val="28"/>
                <w:szCs w:val="28"/>
              </w:rPr>
              <w:t xml:space="preserve">week </w:t>
            </w:r>
            <w:r w:rsidRPr="00035E48">
              <w:rPr>
                <w:sz w:val="28"/>
                <w:szCs w:val="28"/>
              </w:rPr>
              <w:t>schedule</w:t>
            </w:r>
            <w:r w:rsidR="00A86756">
              <w:rPr>
                <w:sz w:val="28"/>
                <w:szCs w:val="28"/>
              </w:rPr>
              <w:t xml:space="preserve"> (Open 24 hours/7 days a week)</w:t>
            </w:r>
          </w:p>
          <w:p w14:paraId="13533341" w14:textId="552B256D" w:rsidR="00CC0FFC" w:rsidRPr="00035E48" w:rsidRDefault="00CC0FFC" w:rsidP="009A1777">
            <w:pPr>
              <w:pStyle w:val="ListBulle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Competitive hourly pay</w:t>
            </w:r>
          </w:p>
          <w:p w14:paraId="53C25FEE" w14:textId="7347BA36" w:rsidR="00CC18C4" w:rsidRPr="00035E48" w:rsidRDefault="00CC0FFC" w:rsidP="00CC18C4">
            <w:pPr>
              <w:pStyle w:val="ListBulle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C18C4" w:rsidRPr="00035E48">
              <w:rPr>
                <w:sz w:val="28"/>
                <w:szCs w:val="28"/>
              </w:rPr>
              <w:t>Supportive team of</w:t>
            </w:r>
            <w:r w:rsidR="00C37187">
              <w:rPr>
                <w:sz w:val="28"/>
                <w:szCs w:val="28"/>
              </w:rPr>
              <w:t xml:space="preserve"> medical directors,</w:t>
            </w:r>
            <w:r w:rsidR="00CC18C4" w:rsidRPr="00035E48">
              <w:rPr>
                <w:sz w:val="28"/>
                <w:szCs w:val="28"/>
              </w:rPr>
              <w:t xml:space="preserve"> pharmacists</w:t>
            </w:r>
            <w:r w:rsidR="00C37187">
              <w:rPr>
                <w:sz w:val="28"/>
                <w:szCs w:val="28"/>
              </w:rPr>
              <w:t>,</w:t>
            </w:r>
            <w:r w:rsidR="00CC18C4" w:rsidRPr="00035E48">
              <w:rPr>
                <w:sz w:val="28"/>
                <w:szCs w:val="28"/>
              </w:rPr>
              <w:t xml:space="preserve"> and interns</w:t>
            </w:r>
          </w:p>
          <w:p w14:paraId="530E688E" w14:textId="08619460" w:rsidR="00035245" w:rsidRPr="000D2696" w:rsidRDefault="000E3BA8" w:rsidP="000D2696">
            <w:pPr>
              <w:pStyle w:val="ListBulle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775C9A4" wp14:editId="7E1F510F">
                  <wp:simplePos x="0" y="0"/>
                  <wp:positionH relativeFrom="column">
                    <wp:posOffset>387268</wp:posOffset>
                  </wp:positionH>
                  <wp:positionV relativeFrom="paragraph">
                    <wp:posOffset>1664681</wp:posOffset>
                  </wp:positionV>
                  <wp:extent cx="1791970" cy="853440"/>
                  <wp:effectExtent l="0" t="0" r="0" b="3810"/>
                  <wp:wrapTight wrapText="bothSides">
                    <wp:wrapPolygon edited="0">
                      <wp:start x="3904" y="1446"/>
                      <wp:lineTo x="1607" y="6268"/>
                      <wp:lineTo x="1148" y="7714"/>
                      <wp:lineTo x="1148" y="13982"/>
                      <wp:lineTo x="5970" y="17839"/>
                      <wp:lineTo x="10563" y="17839"/>
                      <wp:lineTo x="10563" y="21214"/>
                      <wp:lineTo x="19059" y="21214"/>
                      <wp:lineTo x="20666" y="20250"/>
                      <wp:lineTo x="21355" y="19286"/>
                      <wp:lineTo x="21355" y="8679"/>
                      <wp:lineTo x="5052" y="1446"/>
                      <wp:lineTo x="3904" y="1446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9158" r="97802">
                                        <a14:foregroundMark x1="20879" y1="15385" x2="20879" y2="15385"/>
                                        <a14:foregroundMark x1="23810" y1="21538" x2="23810" y2="21538"/>
                                        <a14:foregroundMark x1="9158" y1="46154" x2="9158" y2="46154"/>
                                        <a14:foregroundMark x1="10623" y1="48462" x2="10623" y2="48462"/>
                                        <a14:foregroundMark x1="9158" y1="36154" x2="9158" y2="36154"/>
                                        <a14:foregroundMark x1="21245" y1="46923" x2="21245" y2="46923"/>
                                        <a14:foregroundMark x1="34066" y1="50000" x2="34066" y2="50000"/>
                                        <a14:foregroundMark x1="32601" y1="44615" x2="32601" y2="44615"/>
                                        <a14:foregroundMark x1="43956" y1="57692" x2="43956" y2="57692"/>
                                        <a14:foregroundMark x1="45421" y1="48462" x2="45421" y2="48462"/>
                                        <a14:foregroundMark x1="58242" y1="43846" x2="58242" y2="43846"/>
                                        <a14:foregroundMark x1="58242" y1="48462" x2="58242" y2="48462"/>
                                        <a14:foregroundMark x1="62637" y1="45385" x2="62637" y2="45385"/>
                                        <a14:foregroundMark x1="66300" y1="44615" x2="66300" y2="44615"/>
                                        <a14:foregroundMark x1="76190" y1="45385" x2="76190" y2="45385"/>
                                        <a14:foregroundMark x1="93773" y1="50769" x2="93773" y2="50769"/>
                                        <a14:foregroundMark x1="17949" y1="22308" x2="17949" y2="22308"/>
                                        <a14:foregroundMark x1="16484" y1="26154" x2="16484" y2="26154"/>
                                        <a14:foregroundMark x1="52747" y1="81538" x2="52747" y2="81538"/>
                                        <a14:foregroundMark x1="63736" y1="77692" x2="63736" y2="77692"/>
                                        <a14:foregroundMark x1="73260" y1="77692" x2="73260" y2="77692"/>
                                        <a14:foregroundMark x1="79487" y1="77692" x2="79487" y2="77692"/>
                                        <a14:foregroundMark x1="84249" y1="79231" x2="84249" y2="79231"/>
                                        <a14:foregroundMark x1="89744" y1="78462" x2="89744" y2="78462"/>
                                        <a14:foregroundMark x1="97802" y1="63077" x2="9780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FFC">
              <w:rPr>
                <w:sz w:val="28"/>
                <w:szCs w:val="28"/>
              </w:rPr>
              <w:t xml:space="preserve"> </w:t>
            </w:r>
            <w:r w:rsidR="00CC18C4" w:rsidRPr="00035E48">
              <w:rPr>
                <w:sz w:val="28"/>
                <w:szCs w:val="28"/>
              </w:rPr>
              <w:t>Exposure to multiple areas within a PBM</w:t>
            </w:r>
          </w:p>
        </w:tc>
      </w:tr>
      <w:tr w:rsidR="00AC6A3B" w14:paraId="5D7EA6F1" w14:textId="77777777" w:rsidTr="000E3BA8">
        <w:trPr>
          <w:trHeight w:val="3249"/>
        </w:trPr>
        <w:tc>
          <w:tcPr>
            <w:tcW w:w="442" w:type="dxa"/>
          </w:tcPr>
          <w:p w14:paraId="792784C4" w14:textId="77777777" w:rsidR="00AC6A3B" w:rsidRDefault="00AC6A3B" w:rsidP="00D67A8D"/>
        </w:tc>
        <w:tc>
          <w:tcPr>
            <w:tcW w:w="3279" w:type="dxa"/>
            <w:gridSpan w:val="2"/>
            <w:vAlign w:val="center"/>
          </w:tcPr>
          <w:p w14:paraId="7C1D4A1C" w14:textId="05B2C3C2" w:rsidR="00AC6A3B" w:rsidRDefault="009A1777" w:rsidP="007A7960">
            <w:pPr>
              <w:jc w:val="center"/>
            </w:pPr>
            <w:r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1659264" behindDoc="0" locked="0" layoutInCell="1" allowOverlap="1" wp14:anchorId="7F92E7A0" wp14:editId="00C16165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-1695450</wp:posOffset>
                  </wp:positionV>
                  <wp:extent cx="2272665" cy="1628775"/>
                  <wp:effectExtent l="0" t="0" r="0" b="9525"/>
                  <wp:wrapSquare wrapText="bothSides"/>
                  <wp:docPr id="4" name="Picture 4" descr="Rows of prescription bottles on a sh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ows of prescription bottles on a shel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1" w:type="dxa"/>
          </w:tcPr>
          <w:p w14:paraId="0AB11E91" w14:textId="03159570" w:rsidR="00AC6A3B" w:rsidRDefault="00AC6A3B" w:rsidP="0027610D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8C9639" wp14:editId="68D4A19E">
                      <wp:extent cx="1747319" cy="2154725"/>
                      <wp:effectExtent l="0" t="0" r="5715" b="0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7319" cy="2154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D54EE" w14:textId="77777777" w:rsidR="0036209F" w:rsidRDefault="00A039A3" w:rsidP="00A039A3">
                                  <w:pPr>
                                    <w:pStyle w:val="Quote"/>
                                    <w:rPr>
                                      <w:rFonts w:asciiTheme="minorHAnsi" w:hAnsiTheme="minorHAnsi" w:cstheme="minorHAnsi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36209F">
                                    <w:rPr>
                                      <w:rFonts w:asciiTheme="minorHAnsi" w:hAnsiTheme="minorHAnsi" w:cstheme="minorHAnsi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Join Elevance Health and make an impact on day one. </w:t>
                                  </w:r>
                                </w:p>
                                <w:p w14:paraId="10F4DA61" w14:textId="50C96966" w:rsidR="00A039A3" w:rsidRPr="0036209F" w:rsidRDefault="00A039A3" w:rsidP="00A039A3">
                                  <w:pPr>
                                    <w:pStyle w:val="Quote"/>
                                    <w:rPr>
                                      <w:rFonts w:asciiTheme="minorHAnsi" w:hAnsiTheme="minorHAnsi" w:cstheme="minorHAnsi"/>
                                      <w:i w:val="0"/>
                                      <w:iCs w:val="0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36209F">
                                    <w:rPr>
                                      <w:rFonts w:asciiTheme="minorHAnsi" w:hAnsiTheme="minorHAnsi" w:cstheme="minorHAnsi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26"/>
                                      <w:szCs w:val="26"/>
                                    </w:rPr>
                                    <w:t>Here, you can count on cross-functional collaboration that uses the strength of our diversity to create innovation breakthroughs for our members.</w:t>
                                  </w:r>
                                </w:p>
                                <w:p w14:paraId="38DCB4D0" w14:textId="71489597" w:rsidR="00AC6A3B" w:rsidRPr="00F7323C" w:rsidRDefault="00AC6A3B" w:rsidP="0027610D">
                                  <w:pPr>
                                    <w:widowControl w:val="0"/>
                                    <w:tabs>
                                      <w:tab w:val="left" w:pos="2880"/>
                                    </w:tabs>
                                    <w:rPr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68C96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137.6pt;height:1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" filled="f" stroked="f">
                      <v:textbox inset="0,0,0,0">
                        <w:txbxContent>
                          <w:p w14:paraId="59DD54EE" w14:textId="77777777" w:rsidR="0036209F" w:rsidRDefault="00A039A3" w:rsidP="00A039A3">
                            <w:pPr>
                              <w:pStyle w:val="Quote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3620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6"/>
                                <w:szCs w:val="26"/>
                              </w:rPr>
                              <w:t xml:space="preserve">Join Elevance Health and make an impact on day one. </w:t>
                            </w:r>
                          </w:p>
                          <w:p w14:paraId="10F4DA61" w14:textId="50C96966" w:rsidR="00A039A3" w:rsidRPr="0036209F" w:rsidRDefault="00A039A3" w:rsidP="00A039A3">
                            <w:pPr>
                              <w:pStyle w:val="Quote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3620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6"/>
                                <w:szCs w:val="26"/>
                              </w:rPr>
                              <w:t>Here, you can count on cross-functional collaboration that uses the strength of our diversity to create innovation breakthroughs for our members.</w:t>
                            </w:r>
                          </w:p>
                          <w:p w14:paraId="38DCB4D0" w14:textId="71489597" w:rsidR="00AC6A3B" w:rsidRPr="00F7323C" w:rsidRDefault="00AC6A3B" w:rsidP="0027610D">
                            <w:pPr>
                              <w:widowControl w:val="0"/>
                              <w:tabs>
                                <w:tab w:val="left" w:pos="2880"/>
                              </w:tabs>
                              <w:rPr>
                                <w:sz w:val="26"/>
                                <w:szCs w:val="26"/>
                                <w:lang w:val="it-IT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70" w:type="dxa"/>
          </w:tcPr>
          <w:p w14:paraId="47EE6709" w14:textId="7540EAE8" w:rsidR="00AC6A3B" w:rsidRDefault="00AC6A3B" w:rsidP="00D67A8D"/>
        </w:tc>
        <w:tc>
          <w:tcPr>
            <w:tcW w:w="3983" w:type="dxa"/>
            <w:vMerge/>
          </w:tcPr>
          <w:p w14:paraId="1FF38D41" w14:textId="77777777" w:rsidR="00AC6A3B" w:rsidRDefault="00AC6A3B" w:rsidP="00D67A8D"/>
        </w:tc>
      </w:tr>
      <w:tr w:rsidR="00AC6A3B" w14:paraId="2FB74572" w14:textId="77777777" w:rsidTr="0036209F">
        <w:trPr>
          <w:trHeight w:val="558"/>
        </w:trPr>
        <w:tc>
          <w:tcPr>
            <w:tcW w:w="442" w:type="dxa"/>
          </w:tcPr>
          <w:p w14:paraId="05BEDB87" w14:textId="77777777" w:rsidR="00AC6A3B" w:rsidRDefault="00AC6A3B" w:rsidP="00D67A8D"/>
        </w:tc>
        <w:tc>
          <w:tcPr>
            <w:tcW w:w="6920" w:type="dxa"/>
            <w:gridSpan w:val="4"/>
          </w:tcPr>
          <w:p w14:paraId="0F981E98" w14:textId="1916563F" w:rsidR="0036209F" w:rsidRPr="0036209F" w:rsidRDefault="0036209F" w:rsidP="0036209F">
            <w:pPr>
              <w:widowControl w:val="0"/>
              <w:tabs>
                <w:tab w:val="left" w:pos="2880"/>
              </w:tabs>
              <w:rPr>
                <w:rFonts w:asciiTheme="majorHAnsi" w:hAnsiTheme="majorHAnsi" w:cstheme="majorHAnsi"/>
                <w:i/>
                <w:iCs/>
                <w:color w:val="C00000"/>
                <w:sz w:val="24"/>
                <w:szCs w:val="24"/>
                <w:lang w:val="it-IT"/>
              </w:rPr>
            </w:pPr>
            <w:r w:rsidRPr="0036209F">
              <w:rPr>
                <w:rFonts w:asciiTheme="majorHAnsi" w:hAnsiTheme="majorHAnsi" w:cstheme="majorHAnsi"/>
                <w:i/>
                <w:iCs/>
                <w:color w:val="C00000"/>
                <w:sz w:val="24"/>
                <w:szCs w:val="24"/>
              </w:rPr>
              <w:t>Our intern team has direct experience with prior authorization processes, drug utilization reviews, and support</w:t>
            </w:r>
            <w:r w:rsidR="0043616A">
              <w:rPr>
                <w:rFonts w:asciiTheme="majorHAnsi" w:hAnsiTheme="majorHAnsi" w:cstheme="majorHAnsi"/>
                <w:i/>
                <w:iCs/>
                <w:color w:val="C00000"/>
                <w:sz w:val="24"/>
                <w:szCs w:val="24"/>
              </w:rPr>
              <w:t>s</w:t>
            </w:r>
            <w:r w:rsidRPr="0036209F">
              <w:rPr>
                <w:rFonts w:asciiTheme="majorHAnsi" w:hAnsiTheme="majorHAnsi" w:cstheme="majorHAnsi"/>
                <w:i/>
                <w:iCs/>
                <w:color w:val="C00000"/>
                <w:sz w:val="24"/>
                <w:szCs w:val="24"/>
              </w:rPr>
              <w:t xml:space="preserve"> cost effective formulary decisions.</w:t>
            </w:r>
          </w:p>
          <w:p w14:paraId="05F88863" w14:textId="35E9A3FF" w:rsidR="00AC6A3B" w:rsidRPr="009A1777" w:rsidRDefault="00AC6A3B" w:rsidP="0036209F">
            <w:pPr>
              <w:pStyle w:val="Quote"/>
              <w:jc w:val="right"/>
              <w:rPr>
                <w:sz w:val="24"/>
                <w:szCs w:val="24"/>
              </w:rPr>
            </w:pPr>
          </w:p>
        </w:tc>
        <w:tc>
          <w:tcPr>
            <w:tcW w:w="3983" w:type="dxa"/>
            <w:vMerge/>
          </w:tcPr>
          <w:p w14:paraId="2A94F63D" w14:textId="77777777" w:rsidR="00AC6A3B" w:rsidRDefault="00AC6A3B" w:rsidP="00D67A8D"/>
        </w:tc>
      </w:tr>
      <w:tr w:rsidR="00826C04" w:rsidRPr="00ED4F01" w14:paraId="2097B495" w14:textId="77777777" w:rsidTr="0036209F">
        <w:trPr>
          <w:trHeight w:val="1676"/>
        </w:trPr>
        <w:tc>
          <w:tcPr>
            <w:tcW w:w="442" w:type="dxa"/>
          </w:tcPr>
          <w:p w14:paraId="66919ABF" w14:textId="77777777" w:rsidR="00826C04" w:rsidRDefault="00826C04" w:rsidP="00D67A8D"/>
        </w:tc>
        <w:tc>
          <w:tcPr>
            <w:tcW w:w="5850" w:type="dxa"/>
            <w:gridSpan w:val="3"/>
          </w:tcPr>
          <w:p w14:paraId="09BBB7CF" w14:textId="40491EC3" w:rsidR="009A1777" w:rsidRDefault="009A1777" w:rsidP="00ED4F01">
            <w:pPr>
              <w:pStyle w:val="Contact1"/>
            </w:pPr>
          </w:p>
          <w:p w14:paraId="502DFC0D" w14:textId="0F2B5711" w:rsidR="000E3BA8" w:rsidRDefault="000E3BA8" w:rsidP="000E3BA8"/>
          <w:p w14:paraId="0CB7E093" w14:textId="77777777" w:rsidR="000E3BA8" w:rsidRPr="000E3BA8" w:rsidRDefault="000E3BA8" w:rsidP="000E3BA8"/>
          <w:p w14:paraId="15FB63CC" w14:textId="77777777" w:rsidR="00826C04" w:rsidRDefault="004D6849" w:rsidP="00ED4F01">
            <w:pPr>
              <w:pStyle w:val="Contact1"/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</w:pPr>
            <w:r>
              <w:t>Please apply at careers.elevancehealth.com</w:t>
            </w:r>
            <w:r w:rsidR="00826C04">
              <w:t xml:space="preserve"> 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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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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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</w:t>
            </w:r>
          </w:p>
          <w:p w14:paraId="43862783" w14:textId="7C39D776" w:rsidR="00450C78" w:rsidRDefault="00C377F0" w:rsidP="00450C78">
            <w:pPr>
              <w:rPr>
                <w:sz w:val="22"/>
                <w:szCs w:val="22"/>
                <w:lang w:val="en"/>
              </w:rPr>
            </w:pPr>
            <w:bookmarkStart w:id="1" w:name="OLE_LINK2"/>
            <w:r w:rsidRPr="00FC57EE">
              <w:rPr>
                <w:sz w:val="22"/>
                <w:szCs w:val="22"/>
                <w:lang w:val="en"/>
              </w:rPr>
              <w:t xml:space="preserve">Job ID: </w:t>
            </w:r>
            <w:r w:rsidR="00147747" w:rsidRPr="00FC57EE">
              <w:rPr>
                <w:sz w:val="22"/>
                <w:szCs w:val="22"/>
                <w:lang w:val="en"/>
              </w:rPr>
              <w:t>JR97</w:t>
            </w:r>
            <w:bookmarkEnd w:id="1"/>
            <w:r w:rsidR="005B4B8A">
              <w:rPr>
                <w:sz w:val="22"/>
                <w:szCs w:val="22"/>
                <w:lang w:val="en"/>
              </w:rPr>
              <w:t>47</w:t>
            </w:r>
            <w:r w:rsidR="00323C46">
              <w:rPr>
                <w:sz w:val="22"/>
                <w:szCs w:val="22"/>
                <w:lang w:val="en"/>
              </w:rPr>
              <w:t xml:space="preserve">, </w:t>
            </w:r>
            <w:r w:rsidR="00766A22" w:rsidRPr="00766A22">
              <w:rPr>
                <w:rFonts w:cstheme="minorHAnsi"/>
                <w:sz w:val="22"/>
                <w:szCs w:val="22"/>
              </w:rPr>
              <w:t>JR17877, JR17874, JR17881, JR17843, JR17846</w:t>
            </w:r>
            <w:r w:rsidR="000564ED">
              <w:rPr>
                <w:sz w:val="22"/>
                <w:szCs w:val="22"/>
                <w:lang w:val="en"/>
              </w:rPr>
              <w:t xml:space="preserve"> </w:t>
            </w:r>
          </w:p>
          <w:p w14:paraId="7AEA8932" w14:textId="7C39768E" w:rsidR="00BE3D78" w:rsidRPr="00147747" w:rsidRDefault="00BE3D78" w:rsidP="00450C78">
            <w:pPr>
              <w:rPr>
                <w:lang w:val="en"/>
              </w:rPr>
            </w:pPr>
            <w:r>
              <w:rPr>
                <w:lang w:val="en"/>
              </w:rPr>
              <w:t>*</w:t>
            </w:r>
            <w:r w:rsidR="00FC57EE">
              <w:rPr>
                <w:lang w:val="en"/>
              </w:rPr>
              <w:t xml:space="preserve">More positions </w:t>
            </w:r>
            <w:r w:rsidR="003968B9">
              <w:rPr>
                <w:lang w:val="en"/>
              </w:rPr>
              <w:t xml:space="preserve">to </w:t>
            </w:r>
            <w:r w:rsidR="004B30EF">
              <w:rPr>
                <w:lang w:val="en"/>
              </w:rPr>
              <w:t>be posted soon</w:t>
            </w:r>
          </w:p>
        </w:tc>
        <w:tc>
          <w:tcPr>
            <w:tcW w:w="1070" w:type="dxa"/>
          </w:tcPr>
          <w:p w14:paraId="129E2E04" w14:textId="576CEA33" w:rsidR="00826C04" w:rsidRPr="00ED4F01" w:rsidRDefault="00826C04" w:rsidP="00D67A8D"/>
        </w:tc>
        <w:tc>
          <w:tcPr>
            <w:tcW w:w="3983" w:type="dxa"/>
            <w:vMerge/>
          </w:tcPr>
          <w:p w14:paraId="595803D4" w14:textId="77777777" w:rsidR="00826C04" w:rsidRPr="00ED4F01" w:rsidRDefault="00826C04" w:rsidP="00D67A8D"/>
        </w:tc>
      </w:tr>
    </w:tbl>
    <w:p w14:paraId="76F7866D" w14:textId="45872085" w:rsidR="005F70E4" w:rsidRPr="00D73D64" w:rsidRDefault="005F70E4" w:rsidP="00D67A8D"/>
    <w:sectPr w:rsidR="005F70E4" w:rsidRPr="00D73D64" w:rsidSect="00E65CBA">
      <w:headerReference w:type="default" r:id="rId13"/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529BE" w14:textId="77777777" w:rsidR="00797F31" w:rsidRDefault="00797F31" w:rsidP="00D571FE">
      <w:pPr>
        <w:spacing w:line="240" w:lineRule="auto"/>
      </w:pPr>
      <w:r>
        <w:separator/>
      </w:r>
    </w:p>
  </w:endnote>
  <w:endnote w:type="continuationSeparator" w:id="0">
    <w:p w14:paraId="039EC9DB" w14:textId="77777777" w:rsidR="00797F31" w:rsidRDefault="00797F31" w:rsidP="00D57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8C38A" w14:textId="77777777" w:rsidR="00797F31" w:rsidRDefault="00797F31" w:rsidP="00D571FE">
      <w:pPr>
        <w:spacing w:line="240" w:lineRule="auto"/>
      </w:pPr>
      <w:r>
        <w:separator/>
      </w:r>
    </w:p>
  </w:footnote>
  <w:footnote w:type="continuationSeparator" w:id="0">
    <w:p w14:paraId="0806E9C2" w14:textId="77777777" w:rsidR="00797F31" w:rsidRDefault="00797F31" w:rsidP="00D57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3043A" w14:textId="77777777" w:rsidR="00D571FE" w:rsidRDefault="00D571F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280344" wp14:editId="291229D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5200" cy="956691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566910"/>
                        <a:chOff x="0" y="0"/>
                        <a:chExt cx="7315200" cy="9566910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3324225"/>
                          <a:ext cx="7315200" cy="6242685"/>
                          <a:chOff x="0" y="3324225"/>
                          <a:chExt cx="7315200" cy="6242685"/>
                        </a:xfrm>
                      </wpg:grpSpPr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0" y="3324225"/>
                            <a:ext cx="7311390" cy="652145"/>
                          </a:xfrm>
                          <a:custGeom>
                            <a:avLst/>
                            <a:gdLst>
                              <a:gd name="T0" fmla="*/ 0 w 2018"/>
                              <a:gd name="T1" fmla="*/ 0 h 180"/>
                              <a:gd name="T2" fmla="*/ 0 w 2018"/>
                              <a:gd name="T3" fmla="*/ 180 h 180"/>
                              <a:gd name="T4" fmla="*/ 715 w 2018"/>
                              <a:gd name="T5" fmla="*/ 87 h 180"/>
                              <a:gd name="T6" fmla="*/ 2018 w 2018"/>
                              <a:gd name="T7" fmla="*/ 12 h 180"/>
                              <a:gd name="T8" fmla="*/ 2018 w 2018"/>
                              <a:gd name="T9" fmla="*/ 1 h 180"/>
                              <a:gd name="T10" fmla="*/ 0 w 2018"/>
                              <a:gd name="T1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18" h="180">
                                <a:moveTo>
                                  <a:pt x="0" y="0"/>
                                </a:moveTo>
                                <a:cubicBezTo>
                                  <a:pt x="0" y="180"/>
                                  <a:pt x="0" y="180"/>
                                  <a:pt x="0" y="180"/>
                                </a:cubicBezTo>
                                <a:cubicBezTo>
                                  <a:pt x="61" y="171"/>
                                  <a:pt x="352" y="128"/>
                                  <a:pt x="715" y="87"/>
                                </a:cubicBezTo>
                                <a:cubicBezTo>
                                  <a:pt x="986" y="57"/>
                                  <a:pt x="1598" y="29"/>
                                  <a:pt x="2018" y="12"/>
                                </a:cubicBezTo>
                                <a:cubicBezTo>
                                  <a:pt x="2018" y="1"/>
                                  <a:pt x="2018" y="1"/>
                                  <a:pt x="2018" y="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6572250"/>
                            <a:ext cx="7315200" cy="2994660"/>
                            <a:chOff x="0" y="0"/>
                            <a:chExt cx="6406878" cy="2994660"/>
                          </a:xfrm>
                        </wpg:grpSpPr>
                        <wps:wsp>
                          <wps:cNvPr id="2" name="Freeform 23"/>
                          <wps:cNvSpPr>
                            <a:spLocks/>
                          </wps:cNvSpPr>
                          <wps:spPr bwMode="auto">
                            <a:xfrm>
                              <a:off x="2558143" y="0"/>
                              <a:ext cx="3848735" cy="2994660"/>
                            </a:xfrm>
                            <a:custGeom>
                              <a:avLst/>
                              <a:gdLst>
                                <a:gd name="T0" fmla="*/ 318 w 1212"/>
                                <a:gd name="T1" fmla="*/ 1327 h 1327"/>
                                <a:gd name="T2" fmla="*/ 1212 w 1212"/>
                                <a:gd name="T3" fmla="*/ 1327 h 1327"/>
                                <a:gd name="T4" fmla="*/ 1212 w 1212"/>
                                <a:gd name="T5" fmla="*/ 0 h 1327"/>
                                <a:gd name="T6" fmla="*/ 15 w 1212"/>
                                <a:gd name="T7" fmla="*/ 579 h 1327"/>
                                <a:gd name="T8" fmla="*/ 0 w 1212"/>
                                <a:gd name="T9" fmla="*/ 648 h 1327"/>
                                <a:gd name="T10" fmla="*/ 337 w 1212"/>
                                <a:gd name="T11" fmla="*/ 764 h 1327"/>
                                <a:gd name="T12" fmla="*/ 318 w 1212"/>
                                <a:gd name="T13" fmla="*/ 1327 h 1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2" h="1327">
                                  <a:moveTo>
                                    <a:pt x="318" y="1327"/>
                                  </a:moveTo>
                                  <a:cubicBezTo>
                                    <a:pt x="1212" y="1327"/>
                                    <a:pt x="1212" y="1327"/>
                                    <a:pt x="1212" y="1327"/>
                                  </a:cubicBezTo>
                                  <a:cubicBezTo>
                                    <a:pt x="1212" y="0"/>
                                    <a:pt x="1212" y="0"/>
                                    <a:pt x="1212" y="0"/>
                                  </a:cubicBezTo>
                                  <a:cubicBezTo>
                                    <a:pt x="446" y="176"/>
                                    <a:pt x="15" y="579"/>
                                    <a:pt x="15" y="579"/>
                                  </a:cubicBezTo>
                                  <a:cubicBezTo>
                                    <a:pt x="9" y="602"/>
                                    <a:pt x="5" y="624"/>
                                    <a:pt x="0" y="648"/>
                                  </a:cubicBezTo>
                                  <a:cubicBezTo>
                                    <a:pt x="114" y="681"/>
                                    <a:pt x="227" y="719"/>
                                    <a:pt x="337" y="764"/>
                                  </a:cubicBezTo>
                                  <a:cubicBezTo>
                                    <a:pt x="337" y="764"/>
                                    <a:pt x="351" y="1003"/>
                                    <a:pt x="318" y="13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121228"/>
                              <a:ext cx="2568575" cy="1868805"/>
                            </a:xfrm>
                            <a:custGeom>
                              <a:avLst/>
                              <a:gdLst>
                                <a:gd name="T0" fmla="*/ 808 w 809"/>
                                <a:gd name="T1" fmla="*/ 149 h 828"/>
                                <a:gd name="T2" fmla="*/ 0 w 809"/>
                                <a:gd name="T3" fmla="*/ 0 h 828"/>
                                <a:gd name="T4" fmla="*/ 0 w 809"/>
                                <a:gd name="T5" fmla="*/ 828 h 828"/>
                                <a:gd name="T6" fmla="*/ 809 w 809"/>
                                <a:gd name="T7" fmla="*/ 828 h 828"/>
                                <a:gd name="T8" fmla="*/ 808 w 809"/>
                                <a:gd name="T9" fmla="*/ 149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9" h="828">
                                  <a:moveTo>
                                    <a:pt x="808" y="149"/>
                                  </a:moveTo>
                                  <a:cubicBezTo>
                                    <a:pt x="533" y="70"/>
                                    <a:pt x="253" y="25"/>
                                    <a:pt x="0" y="0"/>
                                  </a:cubicBezTo>
                                  <a:cubicBezTo>
                                    <a:pt x="0" y="828"/>
                                    <a:pt x="0" y="828"/>
                                    <a:pt x="0" y="828"/>
                                  </a:cubicBezTo>
                                  <a:cubicBezTo>
                                    <a:pt x="809" y="828"/>
                                    <a:pt x="809" y="828"/>
                                    <a:pt x="809" y="828"/>
                                  </a:cubicBezTo>
                                  <a:cubicBezTo>
                                    <a:pt x="783" y="602"/>
                                    <a:pt x="773" y="353"/>
                                    <a:pt x="808" y="1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5"/>
                          <wps:cNvSpPr>
                            <a:spLocks/>
                          </wps:cNvSpPr>
                          <wps:spPr bwMode="auto">
                            <a:xfrm>
                              <a:off x="2450637" y="1458685"/>
                              <a:ext cx="1226185" cy="1532255"/>
                            </a:xfrm>
                            <a:custGeom>
                              <a:avLst/>
                              <a:gdLst>
                                <a:gd name="T0" fmla="*/ 36 w 386"/>
                                <a:gd name="T1" fmla="*/ 679 h 679"/>
                                <a:gd name="T2" fmla="*/ 353 w 386"/>
                                <a:gd name="T3" fmla="*/ 679 h 679"/>
                                <a:gd name="T4" fmla="*/ 372 w 386"/>
                                <a:gd name="T5" fmla="*/ 116 h 679"/>
                                <a:gd name="T6" fmla="*/ 35 w 386"/>
                                <a:gd name="T7" fmla="*/ 0 h 679"/>
                                <a:gd name="T8" fmla="*/ 36 w 386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6" h="679">
                                  <a:moveTo>
                                    <a:pt x="36" y="679"/>
                                  </a:moveTo>
                                  <a:cubicBezTo>
                                    <a:pt x="353" y="679"/>
                                    <a:pt x="353" y="679"/>
                                    <a:pt x="353" y="679"/>
                                  </a:cubicBezTo>
                                  <a:cubicBezTo>
                                    <a:pt x="386" y="355"/>
                                    <a:pt x="372" y="116"/>
                                    <a:pt x="372" y="116"/>
                                  </a:cubicBezTo>
                                  <a:cubicBezTo>
                                    <a:pt x="262" y="71"/>
                                    <a:pt x="149" y="33"/>
                                    <a:pt x="35" y="0"/>
                                  </a:cubicBezTo>
                                  <a:cubicBezTo>
                                    <a:pt x="0" y="204"/>
                                    <a:pt x="10" y="453"/>
                                    <a:pt x="36" y="6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315200" cy="3324225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group w14:anchorId="024095D2" id="Group 19" o:spid="_x0000_s1026" alt="&quot;&quot;" style="position:absolute;margin-left:0;margin-top:0;width:8in;height:753.3pt;z-index:251662336;mso-width-percent:1000;mso-height-percent:1000;mso-position-horizontal:center;mso-position-horizontal-relative:page;mso-position-vertical:center;mso-position-vertical-relative:page;mso-width-percent:1000;mso-height-percent:1000;mso-width-relative:margin;mso-height-relative:margin" coordsize="73152,95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">
              <v:group id="Group 17" o:spid="_x0000_s1027" style="position:absolute;top:33242;width:73152;height:62427" coordorigin=",33242" coordsize="73152,6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reeform 41" o:spid="_x0000_s1028" style="position:absolute;top:33242;width:73113;height:6521;visibility:visible;mso-wrap-style:square;v-text-anchor:top" coordsize="201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" path="m,c,180,,180,,180,61,171,352,128,715,87,986,57,1598,29,2018,12v,-11,,-11,,-11l,xe" fillcolor="#00749f [2405]" stroked="f" strokecolor="#212120">
                  <v:shadow color="#8c8682"/>
                  <v:path arrowok="t" o:connecttype="custom" o:connectlocs="0,0;0,652145;2590507,315203;7311390,43476;7311390,3623;0,0" o:connectangles="0,0,0,0,0,0"/>
                </v:shape>
                <v:group id="Group 22" o:spid="_x0000_s1029" style="position:absolute;top:65722;width:73152;height:29947" coordsize="64068,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3" o:spid="_x0000_s1030" style="position:absolute;left:25581;width:38487;height:29946;visibility:visible;mso-wrap-style:square;v-text-anchor:top" coordsize="121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" path="m318,1327v894,,894,,894,c1212,,1212,,1212,,446,176,15,579,15,579,9,602,5,624,,648v114,33,227,71,337,116c337,764,351,1003,318,1327xe" fillcolor="#f1eee7 [3206]" stroked="f" strokecolor="#212120">
                    <v:shadow color="#8c8682"/>
                    <v:path arrowok="t" o:connecttype="custom" o:connectlocs="1009817,2994660;3848735,2994660;3848735,0;47633,1306638;0,1462351;1070152,1724130;1009817,2994660" o:connectangles="0,0,0,0,0,0,0"/>
                  </v:shape>
                  <v:shape id="Freeform 24" o:spid="_x0000_s1031" style="position:absolute;top:11212;width:25685;height:18688;visibility:visible;mso-wrap-style:square;v-text-anchor:top" coordsize="80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" path="m808,149c533,70,253,25,,,,828,,828,,828v809,,809,,809,c783,602,773,353,808,149xe" fillcolor="#dfd8c8 [2886]" stroked="f" strokecolor="#212120">
                    <v:shadow color="#8c8682"/>
                    <v:path arrowok="t" o:connecttype="custom" o:connectlocs="2565400,336295;0,0;0,1868805;2568575,1868805;2565400,336295" o:connectangles="0,0,0,0,0"/>
                  </v:shape>
                  <v:shape id="Freeform 25" o:spid="_x0000_s1032" style="position:absolute;left:24506;top:14586;width:12262;height:15323;visibility:visible;mso-wrap-style:square;v-text-anchor:top" coordsize="38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" path="m36,679v317,,317,,317,c386,355,372,116,372,116,262,71,149,33,35,,,204,10,453,36,679xe" fillcolor="#c5b89c [2406]" stroked="f" strokecolor="#212120">
                    <v:shadow color="#8c8682"/>
                    <v:path arrowok="t" o:connecttype="custom" o:connectlocs="114359,1532255;1121356,1532255;1181712,261770;111183,0;114359,1532255" o:connectangles="0,0,0,0,0"/>
                  </v:shape>
                </v:group>
              </v:group>
              <v:rect id="Rectangle 18" o:spid="_x0000_s1033" style="position:absolute;width:73152;height:33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253640">
    <w:abstractNumId w:val="10"/>
  </w:num>
  <w:num w:numId="2" w16cid:durableId="1063717406">
    <w:abstractNumId w:val="9"/>
  </w:num>
  <w:num w:numId="3" w16cid:durableId="510531691">
    <w:abstractNumId w:val="7"/>
  </w:num>
  <w:num w:numId="4" w16cid:durableId="271790578">
    <w:abstractNumId w:val="6"/>
  </w:num>
  <w:num w:numId="5" w16cid:durableId="492529413">
    <w:abstractNumId w:val="5"/>
  </w:num>
  <w:num w:numId="6" w16cid:durableId="70395551">
    <w:abstractNumId w:val="4"/>
  </w:num>
  <w:num w:numId="7" w16cid:durableId="11953350">
    <w:abstractNumId w:val="8"/>
  </w:num>
  <w:num w:numId="8" w16cid:durableId="268977252">
    <w:abstractNumId w:val="3"/>
  </w:num>
  <w:num w:numId="9" w16cid:durableId="779103502">
    <w:abstractNumId w:val="2"/>
  </w:num>
  <w:num w:numId="10" w16cid:durableId="285278922">
    <w:abstractNumId w:val="1"/>
  </w:num>
  <w:num w:numId="11" w16cid:durableId="895318411">
    <w:abstractNumId w:val="0"/>
  </w:num>
  <w:num w:numId="12" w16cid:durableId="12929028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8C4"/>
    <w:rsid w:val="00035245"/>
    <w:rsid w:val="00035E48"/>
    <w:rsid w:val="000564ED"/>
    <w:rsid w:val="000D247E"/>
    <w:rsid w:val="000D2696"/>
    <w:rsid w:val="000E3BA8"/>
    <w:rsid w:val="001249BB"/>
    <w:rsid w:val="00147747"/>
    <w:rsid w:val="0015706C"/>
    <w:rsid w:val="00157258"/>
    <w:rsid w:val="00194B1B"/>
    <w:rsid w:val="001B2D59"/>
    <w:rsid w:val="001B326D"/>
    <w:rsid w:val="00203548"/>
    <w:rsid w:val="00214B64"/>
    <w:rsid w:val="00233CB2"/>
    <w:rsid w:val="0027610D"/>
    <w:rsid w:val="00296180"/>
    <w:rsid w:val="002D630A"/>
    <w:rsid w:val="00303FF0"/>
    <w:rsid w:val="00323C46"/>
    <w:rsid w:val="00330AC4"/>
    <w:rsid w:val="0034478F"/>
    <w:rsid w:val="0034557C"/>
    <w:rsid w:val="0036209F"/>
    <w:rsid w:val="00370B23"/>
    <w:rsid w:val="003923F6"/>
    <w:rsid w:val="003968B9"/>
    <w:rsid w:val="003B1D04"/>
    <w:rsid w:val="003B7DE5"/>
    <w:rsid w:val="003D7790"/>
    <w:rsid w:val="004178F9"/>
    <w:rsid w:val="00417CA0"/>
    <w:rsid w:val="00431900"/>
    <w:rsid w:val="0043616A"/>
    <w:rsid w:val="00450C78"/>
    <w:rsid w:val="004B30EF"/>
    <w:rsid w:val="004B45C2"/>
    <w:rsid w:val="004D54E6"/>
    <w:rsid w:val="004D6849"/>
    <w:rsid w:val="005030CB"/>
    <w:rsid w:val="00511488"/>
    <w:rsid w:val="005B3039"/>
    <w:rsid w:val="005B3567"/>
    <w:rsid w:val="005B4B8A"/>
    <w:rsid w:val="005B73BC"/>
    <w:rsid w:val="005D15EE"/>
    <w:rsid w:val="005D5D75"/>
    <w:rsid w:val="005E660C"/>
    <w:rsid w:val="005F70E4"/>
    <w:rsid w:val="00606D3B"/>
    <w:rsid w:val="00637FD3"/>
    <w:rsid w:val="00705D18"/>
    <w:rsid w:val="00766A22"/>
    <w:rsid w:val="007763EF"/>
    <w:rsid w:val="00797C62"/>
    <w:rsid w:val="00797F31"/>
    <w:rsid w:val="007A7960"/>
    <w:rsid w:val="007E302E"/>
    <w:rsid w:val="007F19D7"/>
    <w:rsid w:val="00810177"/>
    <w:rsid w:val="008262BC"/>
    <w:rsid w:val="00826C04"/>
    <w:rsid w:val="00834A4F"/>
    <w:rsid w:val="0086245E"/>
    <w:rsid w:val="008924F1"/>
    <w:rsid w:val="008C2D6D"/>
    <w:rsid w:val="008D1B1D"/>
    <w:rsid w:val="00904EDB"/>
    <w:rsid w:val="0093499F"/>
    <w:rsid w:val="00940DD1"/>
    <w:rsid w:val="00994E05"/>
    <w:rsid w:val="009A1777"/>
    <w:rsid w:val="009D1DF5"/>
    <w:rsid w:val="00A039A3"/>
    <w:rsid w:val="00A86756"/>
    <w:rsid w:val="00AC6A3B"/>
    <w:rsid w:val="00B024DE"/>
    <w:rsid w:val="00B25FE4"/>
    <w:rsid w:val="00BB6D41"/>
    <w:rsid w:val="00BC2847"/>
    <w:rsid w:val="00BE3D78"/>
    <w:rsid w:val="00BE7D1A"/>
    <w:rsid w:val="00C37187"/>
    <w:rsid w:val="00C377F0"/>
    <w:rsid w:val="00C71845"/>
    <w:rsid w:val="00C7596A"/>
    <w:rsid w:val="00CC0FFC"/>
    <w:rsid w:val="00CC18C4"/>
    <w:rsid w:val="00D571FE"/>
    <w:rsid w:val="00D578DB"/>
    <w:rsid w:val="00D67A8D"/>
    <w:rsid w:val="00D73D64"/>
    <w:rsid w:val="00D82597"/>
    <w:rsid w:val="00DB338E"/>
    <w:rsid w:val="00DB6447"/>
    <w:rsid w:val="00DE4168"/>
    <w:rsid w:val="00DF5C79"/>
    <w:rsid w:val="00E2409A"/>
    <w:rsid w:val="00E514BE"/>
    <w:rsid w:val="00E52C83"/>
    <w:rsid w:val="00E54CA6"/>
    <w:rsid w:val="00E65CBA"/>
    <w:rsid w:val="00E76EA5"/>
    <w:rsid w:val="00EB37B8"/>
    <w:rsid w:val="00ED1100"/>
    <w:rsid w:val="00ED4F01"/>
    <w:rsid w:val="00F34D14"/>
    <w:rsid w:val="00F7323C"/>
    <w:rsid w:val="00F733CA"/>
    <w:rsid w:val="00F904B5"/>
    <w:rsid w:val="00FC57EE"/>
    <w:rsid w:val="00FD3760"/>
    <w:rsid w:val="00FE0D67"/>
    <w:rsid w:val="00FE2F55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12CD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34478F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34478F"/>
    <w:rPr>
      <w:rFonts w:asciiTheme="majorHAnsi" w:eastAsiaTheme="majorEastAsia" w:hAnsiTheme="majorHAnsi" w:cstheme="majorBidi"/>
      <w:color w:val="auto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57258"/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34478F"/>
    <w:pPr>
      <w:spacing w:before="120" w:after="120" w:line="280" w:lineRule="exact"/>
      <w:ind w:right="432"/>
    </w:pPr>
    <w:rPr>
      <w:rFonts w:asciiTheme="majorHAnsi" w:hAnsiTheme="majorHAnsi"/>
      <w:i/>
      <w:iCs/>
      <w:color w:val="BD1633" w:themeColor="accent1" w:themeShade="B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4478F"/>
    <w:rPr>
      <w:rFonts w:asciiTheme="majorHAnsi" w:hAnsiTheme="majorHAnsi"/>
      <w:i/>
      <w:iCs/>
      <w:color w:val="BD1633" w:themeColor="accent1" w:themeShade="BF"/>
      <w:sz w:val="20"/>
    </w:rPr>
  </w:style>
  <w:style w:type="paragraph" w:customStyle="1" w:styleId="Contact1">
    <w:name w:val="Contact1"/>
    <w:basedOn w:val="Normal"/>
    <w:next w:val="Normal"/>
    <w:link w:val="Contact1Char"/>
    <w:uiPriority w:val="31"/>
    <w:qFormat/>
    <w:rsid w:val="0034478F"/>
    <w:rPr>
      <w:rFonts w:asciiTheme="majorHAnsi" w:hAnsiTheme="majorHAnsi"/>
      <w:noProof/>
      <w:color w:val="00749F" w:themeColor="accent2" w:themeShade="BF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34478F"/>
    <w:rPr>
      <w:rFonts w:asciiTheme="majorHAnsi" w:hAnsiTheme="majorHAnsi"/>
      <w:noProof/>
      <w:color w:val="00749F" w:themeColor="accent2" w:themeShade="BF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14861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BE2962-1A8E-4705-8693-0DB7B16AB6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50E6E11C-067C-4454-BABD-B9B191BE67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45AA72-0C5B-4D86-822C-9049B56D0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flyer.dotx</Template>
  <TotalTime>0</TotalTime>
  <Pages>1</Pages>
  <Words>86</Words>
  <Characters>566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2022-09-07T15:19:00Z</dcterms:created>
  <dcterms:modified xsi:type="dcterms:W3CDTF">2022-09-07T15:19:00Z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